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2905"/>
        <w:gridCol w:w="1577"/>
        <w:gridCol w:w="2959"/>
      </w:tblGrid>
      <w:tr w:rsidR="000172E5" w:rsidRPr="00846B76" w14:paraId="2348C55F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52AF1F18" w14:textId="6B7CFBCC" w:rsidR="000172E5" w:rsidRPr="007950CC" w:rsidRDefault="007950CC" w:rsidP="00F12965">
            <w:pPr>
              <w:pStyle w:val="Heading1"/>
              <w:rPr>
                <w:bCs/>
                <w:lang w:val="en-GB"/>
              </w:rPr>
            </w:pPr>
            <w:r w:rsidRPr="007950CC">
              <w:rPr>
                <w:bCs/>
                <w:lang w:val="en-GB"/>
              </w:rPr>
              <w:t xml:space="preserve">Parish Information </w:t>
            </w:r>
          </w:p>
        </w:tc>
      </w:tr>
      <w:tr w:rsidR="0088580B" w:rsidRPr="00A466AF" w14:paraId="65339A2D" w14:textId="77777777" w:rsidTr="00A466AF">
        <w:tc>
          <w:tcPr>
            <w:tcW w:w="1140" w:type="pct"/>
            <w:vAlign w:val="bottom"/>
          </w:tcPr>
          <w:p w14:paraId="39C88556" w14:textId="4833311A" w:rsidR="0088580B" w:rsidRPr="00A466AF" w:rsidRDefault="009A1CB7" w:rsidP="00A466AF">
            <w:pPr>
              <w:pStyle w:val="NormalIndent"/>
              <w:ind w:left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>Parish</w:t>
            </w:r>
            <w:r w:rsidR="00CA3BFB">
              <w:rPr>
                <w:sz w:val="24"/>
                <w:szCs w:val="24"/>
              </w:rPr>
              <w:t xml:space="preserve"> Name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5CAFF414" w14:textId="77777777" w:rsidR="0088580B" w:rsidRPr="00A466AF" w:rsidRDefault="0088580B" w:rsidP="00E204FF">
            <w:pPr>
              <w:rPr>
                <w:sz w:val="24"/>
                <w:szCs w:val="24"/>
              </w:rPr>
            </w:pPr>
          </w:p>
        </w:tc>
      </w:tr>
      <w:tr w:rsidR="009A1CB7" w:rsidRPr="00A466AF" w14:paraId="387C93FB" w14:textId="77777777" w:rsidTr="00A466AF">
        <w:tc>
          <w:tcPr>
            <w:tcW w:w="1140" w:type="pct"/>
            <w:vAlign w:val="bottom"/>
          </w:tcPr>
          <w:p w14:paraId="71FD4BAE" w14:textId="069503FD" w:rsidR="009A1CB7" w:rsidRPr="00A466AF" w:rsidRDefault="0059559B" w:rsidP="00A466AF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Registration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1D4D45D4" w14:textId="57933B45" w:rsidR="009A1CB7" w:rsidRPr="00A466AF" w:rsidRDefault="0059559B" w:rsidP="009A1C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am currently registered in the parish named above.     Yes/No</w:t>
            </w:r>
          </w:p>
        </w:tc>
      </w:tr>
      <w:tr w:rsidR="009A1CB7" w:rsidRPr="00A466AF" w14:paraId="6550E569" w14:textId="77777777" w:rsidTr="00A466AF">
        <w:tc>
          <w:tcPr>
            <w:tcW w:w="1140" w:type="pct"/>
            <w:vAlign w:val="bottom"/>
          </w:tcPr>
          <w:p w14:paraId="0CB032FF" w14:textId="77777777" w:rsidR="009A1CB7" w:rsidRPr="00A466AF" w:rsidRDefault="009A1CB7" w:rsidP="009A1CB7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5EA11935" w14:textId="39F185FC" w:rsidR="009A1CB7" w:rsidRPr="00A466AF" w:rsidRDefault="0059559B" w:rsidP="009A1CB7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am currently registered at: </w:t>
            </w:r>
          </w:p>
        </w:tc>
      </w:tr>
      <w:tr w:rsidR="00A466AF" w:rsidRPr="00A466AF" w14:paraId="2FC9DEED" w14:textId="77777777" w:rsidTr="00A466AF">
        <w:tc>
          <w:tcPr>
            <w:tcW w:w="1140" w:type="pct"/>
            <w:vAlign w:val="bottom"/>
          </w:tcPr>
          <w:p w14:paraId="6A2368D4" w14:textId="41C70131" w:rsidR="00A466AF" w:rsidRPr="00A466AF" w:rsidRDefault="00A466AF" w:rsidP="00A466AF">
            <w:pPr>
              <w:pStyle w:val="NormalIndent"/>
              <w:ind w:left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>Mass Attendance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6B798400" w14:textId="167A77B3" w:rsidR="00A466AF" w:rsidRPr="00A466AF" w:rsidRDefault="00A466AF" w:rsidP="009A1CB7">
            <w:pPr>
              <w:spacing w:before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 xml:space="preserve">I attend Mass </w:t>
            </w:r>
            <w:r w:rsidR="00BF61CA">
              <w:rPr>
                <w:sz w:val="24"/>
                <w:szCs w:val="24"/>
              </w:rPr>
              <w:t xml:space="preserve">                            </w:t>
            </w:r>
            <w:r w:rsidRPr="00A466AF">
              <w:rPr>
                <w:sz w:val="24"/>
                <w:szCs w:val="24"/>
              </w:rPr>
              <w:t xml:space="preserve"> a Month</w:t>
            </w:r>
            <w:r w:rsidR="00BF61CA">
              <w:rPr>
                <w:sz w:val="24"/>
                <w:szCs w:val="24"/>
              </w:rPr>
              <w:t xml:space="preserve">                      </w:t>
            </w:r>
            <w:r>
              <w:rPr>
                <w:sz w:val="24"/>
                <w:szCs w:val="24"/>
              </w:rPr>
              <w:t xml:space="preserve"> a Year</w:t>
            </w:r>
          </w:p>
        </w:tc>
      </w:tr>
      <w:tr w:rsidR="00A466AF" w:rsidRPr="00A466AF" w14:paraId="204BE18E" w14:textId="77777777" w:rsidTr="00A466AF">
        <w:tc>
          <w:tcPr>
            <w:tcW w:w="1140" w:type="pct"/>
            <w:vAlign w:val="bottom"/>
          </w:tcPr>
          <w:p w14:paraId="2BC0F283" w14:textId="77777777" w:rsidR="00A466AF" w:rsidRPr="00A466AF" w:rsidRDefault="00A466AF" w:rsidP="00A466A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24245133" w14:textId="32E58450" w:rsidR="00A466AF" w:rsidRPr="00A466AF" w:rsidRDefault="00A466AF" w:rsidP="009A1CB7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 preferred Mass Time is: </w:t>
            </w:r>
            <w:r w:rsidR="00BF61CA">
              <w:rPr>
                <w:sz w:val="24"/>
                <w:szCs w:val="24"/>
              </w:rPr>
              <w:t xml:space="preserve">                  </w:t>
            </w:r>
            <w:r>
              <w:rPr>
                <w:sz w:val="24"/>
                <w:szCs w:val="24"/>
              </w:rPr>
              <w:t xml:space="preserve"> or </w:t>
            </w:r>
            <w:r w:rsidR="00BF61CA">
              <w:rPr>
                <w:sz w:val="24"/>
                <w:szCs w:val="24"/>
              </w:rPr>
              <w:t xml:space="preserve">                                 </w:t>
            </w:r>
            <w:r>
              <w:rPr>
                <w:sz w:val="24"/>
                <w:szCs w:val="24"/>
              </w:rPr>
              <w:t xml:space="preserve">or </w:t>
            </w:r>
            <w:r w:rsidR="00BF61CA">
              <w:rPr>
                <w:sz w:val="24"/>
                <w:szCs w:val="24"/>
              </w:rPr>
              <w:t xml:space="preserve"> </w:t>
            </w:r>
          </w:p>
        </w:tc>
      </w:tr>
      <w:tr w:rsidR="009A1CB7" w:rsidRPr="00E204FF" w14:paraId="7AA26F7E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E45E658" w14:textId="77777777" w:rsidR="009A1CB7" w:rsidRPr="00E204FF" w:rsidRDefault="009A1CB7" w:rsidP="009A1CB7">
            <w:pPr>
              <w:pStyle w:val="NoSpacing"/>
              <w:rPr>
                <w:sz w:val="8"/>
              </w:rPr>
            </w:pPr>
          </w:p>
        </w:tc>
      </w:tr>
      <w:tr w:rsidR="009A1CB7" w:rsidRPr="00E204FF" w14:paraId="3808083A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449C3773" w14:textId="62DC291B" w:rsidR="009A1CB7" w:rsidRPr="007950CC" w:rsidRDefault="009A1CB7" w:rsidP="009A1CB7">
            <w:pPr>
              <w:pStyle w:val="Heading1"/>
              <w:rPr>
                <w:bCs/>
                <w:lang w:val="en-GB"/>
              </w:rPr>
            </w:pPr>
            <w:r w:rsidRPr="007950CC">
              <w:rPr>
                <w:bCs/>
                <w:lang w:val="en-GB"/>
              </w:rPr>
              <w:t>Child's Information</w:t>
            </w:r>
          </w:p>
        </w:tc>
      </w:tr>
      <w:tr w:rsidR="009A1CB7" w:rsidRPr="00A466AF" w14:paraId="6427E7F9" w14:textId="77777777" w:rsidTr="00AB6FDC">
        <w:tc>
          <w:tcPr>
            <w:tcW w:w="1140" w:type="pct"/>
            <w:vAlign w:val="bottom"/>
          </w:tcPr>
          <w:p w14:paraId="27305D8E" w14:textId="4B905BD8" w:rsidR="009A1CB7" w:rsidRPr="00A466AF" w:rsidRDefault="00A466AF" w:rsidP="00A466AF">
            <w:pPr>
              <w:pStyle w:val="NormalIndent"/>
              <w:ind w:left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 xml:space="preserve">First </w:t>
            </w:r>
            <w:sdt>
              <w:sdtPr>
                <w:rPr>
                  <w:sz w:val="24"/>
                  <w:szCs w:val="24"/>
                </w:rPr>
                <w:id w:val="-2047821762"/>
                <w:placeholder>
                  <w:docPart w:val="7DECAD7B877042B4A873206057264F16"/>
                </w:placeholder>
                <w:temporary/>
                <w:showingPlcHdr/>
                <w15:appearance w15:val="hidden"/>
              </w:sdtPr>
              <w:sdtEndPr/>
              <w:sdtContent>
                <w:r w:rsidR="009A1CB7" w:rsidRPr="00A466AF">
                  <w:rPr>
                    <w:sz w:val="24"/>
                    <w:szCs w:val="24"/>
                    <w:lang w:val="en-GB" w:bidi="en-GB"/>
                  </w:rPr>
                  <w:t>Name</w:t>
                </w:r>
              </w:sdtContent>
            </w:sdt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0581EB2E" w14:textId="77777777" w:rsidR="009A1CB7" w:rsidRPr="00A466AF" w:rsidRDefault="009A1CB7" w:rsidP="009A1CB7">
            <w:pPr>
              <w:rPr>
                <w:sz w:val="24"/>
                <w:szCs w:val="24"/>
              </w:rPr>
            </w:pPr>
          </w:p>
        </w:tc>
      </w:tr>
      <w:tr w:rsidR="00A466AF" w:rsidRPr="00A466AF" w14:paraId="6DD59DE2" w14:textId="77777777" w:rsidTr="00AB6FDC">
        <w:tc>
          <w:tcPr>
            <w:tcW w:w="1140" w:type="pct"/>
            <w:vAlign w:val="bottom"/>
          </w:tcPr>
          <w:p w14:paraId="4AC50B8F" w14:textId="769A1C30" w:rsidR="00A466AF" w:rsidRPr="00A466AF" w:rsidRDefault="00A466AF" w:rsidP="00A466AF">
            <w:pPr>
              <w:pStyle w:val="NormalIndent"/>
              <w:ind w:left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>Middle Name(s)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04593868" w14:textId="77777777" w:rsidR="00A466AF" w:rsidRPr="00A466AF" w:rsidRDefault="00A466AF" w:rsidP="009A1CB7">
            <w:pPr>
              <w:rPr>
                <w:sz w:val="24"/>
                <w:szCs w:val="24"/>
              </w:rPr>
            </w:pPr>
          </w:p>
        </w:tc>
      </w:tr>
      <w:tr w:rsidR="00A466AF" w:rsidRPr="00A466AF" w14:paraId="0F58627B" w14:textId="77777777" w:rsidTr="00AB6FDC">
        <w:tc>
          <w:tcPr>
            <w:tcW w:w="1140" w:type="pct"/>
            <w:vAlign w:val="bottom"/>
          </w:tcPr>
          <w:p w14:paraId="210828AF" w14:textId="7AE23D97" w:rsidR="00A466AF" w:rsidRPr="00A466AF" w:rsidRDefault="00A466AF" w:rsidP="00A466AF">
            <w:pPr>
              <w:pStyle w:val="NormalIndent"/>
              <w:ind w:left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>Last Name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510D8948" w14:textId="77777777" w:rsidR="00A466AF" w:rsidRPr="00A466AF" w:rsidRDefault="00A466AF" w:rsidP="009A1CB7">
            <w:pPr>
              <w:rPr>
                <w:sz w:val="24"/>
                <w:szCs w:val="24"/>
              </w:rPr>
            </w:pPr>
          </w:p>
        </w:tc>
      </w:tr>
      <w:tr w:rsidR="00A466AF" w:rsidRPr="00A466AF" w14:paraId="6FAA73B8" w14:textId="77777777" w:rsidTr="00AB6FDC">
        <w:tc>
          <w:tcPr>
            <w:tcW w:w="1140" w:type="pct"/>
            <w:vAlign w:val="bottom"/>
          </w:tcPr>
          <w:p w14:paraId="582CADD6" w14:textId="3E732EBA" w:rsidR="00A466AF" w:rsidRPr="00A466AF" w:rsidRDefault="00A466AF" w:rsidP="00A466AF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4515C81A" w14:textId="2AA30958" w:rsidR="00A466AF" w:rsidRPr="00A466AF" w:rsidRDefault="00AB6FDC" w:rsidP="009A1C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Male                                               Female                           Prefer not to say</w:t>
            </w:r>
          </w:p>
        </w:tc>
      </w:tr>
      <w:tr w:rsidR="00AB6FDC" w:rsidRPr="00A466AF" w14:paraId="6E157814" w14:textId="77777777" w:rsidTr="00AB6FDC">
        <w:tc>
          <w:tcPr>
            <w:tcW w:w="1140" w:type="pct"/>
            <w:vAlign w:val="bottom"/>
          </w:tcPr>
          <w:p w14:paraId="025891D1" w14:textId="03569A23" w:rsidR="00AB6FDC" w:rsidRDefault="00AB6FDC" w:rsidP="00A466AF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1ADEBD6B" w14:textId="349219E7" w:rsidR="00AB6FDC" w:rsidRDefault="00AB6FDC" w:rsidP="009A1C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City of Birth</w:t>
            </w:r>
          </w:p>
        </w:tc>
      </w:tr>
      <w:tr w:rsidR="00AB6FDC" w:rsidRPr="00A466AF" w14:paraId="2DA30450" w14:textId="77777777" w:rsidTr="00AB6FDC">
        <w:tc>
          <w:tcPr>
            <w:tcW w:w="1140" w:type="pct"/>
            <w:vAlign w:val="bottom"/>
          </w:tcPr>
          <w:p w14:paraId="3175BC94" w14:textId="30BBD581" w:rsidR="00AB6FDC" w:rsidRDefault="00AB6FDC" w:rsidP="00A466AF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Sacraments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0CD04991" w14:textId="4AFC1A74" w:rsidR="00AB6FDC" w:rsidRDefault="00AB6FDC" w:rsidP="009A1C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Baptism</w:t>
            </w:r>
          </w:p>
        </w:tc>
      </w:tr>
      <w:tr w:rsidR="00AB6FDC" w:rsidRPr="00A466AF" w14:paraId="7A9DD767" w14:textId="77777777" w:rsidTr="00AB6FDC">
        <w:tc>
          <w:tcPr>
            <w:tcW w:w="1140" w:type="pct"/>
            <w:vAlign w:val="bottom"/>
          </w:tcPr>
          <w:p w14:paraId="13708C26" w14:textId="77777777" w:rsidR="00AB6FDC" w:rsidRDefault="00AB6FDC" w:rsidP="00A466A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5FBD421A" w14:textId="448FBFBD" w:rsidR="00AB6FDC" w:rsidRDefault="00AB6FDC" w:rsidP="009A1C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Church of Baptism</w:t>
            </w:r>
          </w:p>
        </w:tc>
      </w:tr>
      <w:tr w:rsidR="00AB6FDC" w:rsidRPr="00A466AF" w14:paraId="5EA529F9" w14:textId="77777777" w:rsidTr="00AB6FDC">
        <w:tc>
          <w:tcPr>
            <w:tcW w:w="1140" w:type="pct"/>
            <w:vAlign w:val="bottom"/>
          </w:tcPr>
          <w:p w14:paraId="4503D38A" w14:textId="77777777" w:rsidR="00AB6FDC" w:rsidRDefault="00AB6FDC" w:rsidP="00A466AF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3ED724A2" w14:textId="4979D22D" w:rsidR="00AB6FDC" w:rsidRDefault="00AB6FDC" w:rsidP="009A1C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  <w:r w:rsidR="007653B5">
              <w:rPr>
                <w:sz w:val="24"/>
                <w:szCs w:val="24"/>
              </w:rPr>
              <w:t xml:space="preserve"> &amp; Church</w:t>
            </w:r>
            <w:r>
              <w:rPr>
                <w:sz w:val="24"/>
                <w:szCs w:val="24"/>
              </w:rPr>
              <w:t xml:space="preserve"> of 1</w:t>
            </w:r>
            <w:r w:rsidRPr="00AB6FDC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Holy Communion</w:t>
            </w:r>
          </w:p>
        </w:tc>
      </w:tr>
      <w:tr w:rsidR="00AB6FDC" w:rsidRPr="00A466AF" w14:paraId="20E62576" w14:textId="77777777" w:rsidTr="00AB6FDC">
        <w:tc>
          <w:tcPr>
            <w:tcW w:w="1140" w:type="pct"/>
            <w:vAlign w:val="bottom"/>
          </w:tcPr>
          <w:p w14:paraId="22D3BE11" w14:textId="10132020" w:rsidR="00AB6FDC" w:rsidRDefault="007653B5" w:rsidP="00A466AF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School </w:t>
            </w:r>
            <w:r w:rsidR="00CA3BFB">
              <w:rPr>
                <w:sz w:val="24"/>
                <w:szCs w:val="24"/>
              </w:rPr>
              <w:t>Name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302F47E7" w14:textId="6180F3F0" w:rsidR="00AB6FDC" w:rsidRDefault="00AB6FDC" w:rsidP="009A1CB7">
            <w:pPr>
              <w:rPr>
                <w:sz w:val="24"/>
                <w:szCs w:val="24"/>
              </w:rPr>
            </w:pPr>
          </w:p>
        </w:tc>
      </w:tr>
      <w:tr w:rsidR="00AB6FDC" w:rsidRPr="00E204FF" w14:paraId="142E427B" w14:textId="77777777" w:rsidTr="00AB6FDC">
        <w:tc>
          <w:tcPr>
            <w:tcW w:w="1140" w:type="pct"/>
            <w:vAlign w:val="bottom"/>
          </w:tcPr>
          <w:p w14:paraId="291124F5" w14:textId="77777777" w:rsidR="00AB6FDC" w:rsidRPr="00E204FF" w:rsidRDefault="00AB6FDC" w:rsidP="00AB6FDC">
            <w:pPr>
              <w:pStyle w:val="NoSpacing"/>
              <w:rPr>
                <w:sz w:val="8"/>
              </w:rPr>
            </w:pPr>
          </w:p>
        </w:tc>
        <w:tc>
          <w:tcPr>
            <w:tcW w:w="3860" w:type="pct"/>
            <w:gridSpan w:val="3"/>
            <w:vAlign w:val="bottom"/>
          </w:tcPr>
          <w:p w14:paraId="11C380BB" w14:textId="77777777" w:rsidR="00AB6FDC" w:rsidRPr="00E204FF" w:rsidRDefault="00AB6FDC" w:rsidP="00AB6FDC">
            <w:pPr>
              <w:pStyle w:val="NoSpacing"/>
              <w:rPr>
                <w:sz w:val="8"/>
              </w:rPr>
            </w:pPr>
          </w:p>
        </w:tc>
      </w:tr>
      <w:tr w:rsidR="00AB6FDC" w:rsidRPr="00846B76" w14:paraId="50213216" w14:textId="77777777" w:rsidTr="00E204FF">
        <w:tc>
          <w:tcPr>
            <w:tcW w:w="5000" w:type="pct"/>
            <w:gridSpan w:val="4"/>
            <w:shd w:val="clear" w:color="auto" w:fill="731F1C" w:themeFill="accent5"/>
          </w:tcPr>
          <w:p w14:paraId="4DB9132B" w14:textId="2FECF08D" w:rsidR="00AB6FDC" w:rsidRPr="007950CC" w:rsidRDefault="00AB6FDC" w:rsidP="00AB6FDC">
            <w:pPr>
              <w:pStyle w:val="Heading1"/>
              <w:rPr>
                <w:bCs/>
                <w:lang w:val="en-GB"/>
              </w:rPr>
            </w:pPr>
            <w:r w:rsidRPr="007950CC">
              <w:rPr>
                <w:bCs/>
                <w:lang w:val="en-GB"/>
              </w:rPr>
              <w:t>Parent's Information</w:t>
            </w:r>
          </w:p>
        </w:tc>
      </w:tr>
      <w:tr w:rsidR="00CE576F" w:rsidRPr="00A466AF" w14:paraId="71E64CB7" w14:textId="77777777" w:rsidTr="006C2841">
        <w:tc>
          <w:tcPr>
            <w:tcW w:w="1140" w:type="pct"/>
            <w:vAlign w:val="bottom"/>
          </w:tcPr>
          <w:p w14:paraId="347677BA" w14:textId="2BF5FC50" w:rsidR="00CE576F" w:rsidRPr="00240783" w:rsidRDefault="00CE576F" w:rsidP="006C2841">
            <w:pPr>
              <w:pStyle w:val="NormalIndent"/>
              <w:ind w:left="0"/>
              <w:rPr>
                <w:b/>
                <w:bCs/>
                <w:sz w:val="24"/>
                <w:szCs w:val="24"/>
              </w:rPr>
            </w:pPr>
            <w:r w:rsidRPr="00240783">
              <w:rPr>
                <w:b/>
                <w:bCs/>
                <w:sz w:val="24"/>
                <w:szCs w:val="24"/>
              </w:rPr>
              <w:t>Mother</w:t>
            </w:r>
            <w:r w:rsidR="00FB1E7C" w:rsidRPr="00240783">
              <w:rPr>
                <w:b/>
                <w:bCs/>
                <w:sz w:val="24"/>
                <w:szCs w:val="24"/>
              </w:rPr>
              <w:t xml:space="preserve"> First</w:t>
            </w:r>
            <w:r w:rsidRPr="00240783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id w:val="596900527"/>
                <w:placeholder>
                  <w:docPart w:val="A9230058EEB3437380FF77FBCA5BF37B"/>
                </w:placeholder>
                <w:temporary/>
                <w:showingPlcHdr/>
                <w15:appearance w15:val="hidden"/>
              </w:sdtPr>
              <w:sdtEndPr/>
              <w:sdtContent>
                <w:r w:rsidRPr="00240783">
                  <w:rPr>
                    <w:b/>
                    <w:bCs/>
                    <w:sz w:val="24"/>
                    <w:szCs w:val="24"/>
                    <w:lang w:val="en-GB" w:bidi="en-GB"/>
                  </w:rPr>
                  <w:t>Name</w:t>
                </w:r>
              </w:sdtContent>
            </w:sdt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3FDBE4D3" w14:textId="77777777" w:rsidR="00CE576F" w:rsidRPr="00A466AF" w:rsidRDefault="00CE576F" w:rsidP="006C2841">
            <w:pPr>
              <w:rPr>
                <w:sz w:val="24"/>
                <w:szCs w:val="24"/>
              </w:rPr>
            </w:pPr>
          </w:p>
        </w:tc>
      </w:tr>
      <w:tr w:rsidR="00CE576F" w:rsidRPr="00A466AF" w14:paraId="7930FA89" w14:textId="77777777" w:rsidTr="006C2841">
        <w:tc>
          <w:tcPr>
            <w:tcW w:w="1140" w:type="pct"/>
            <w:vAlign w:val="bottom"/>
          </w:tcPr>
          <w:p w14:paraId="2B19EF0F" w14:textId="77777777" w:rsidR="00CE576F" w:rsidRPr="00A466AF" w:rsidRDefault="00CE576F" w:rsidP="006C2841">
            <w:pPr>
              <w:pStyle w:val="NormalIndent"/>
              <w:ind w:left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>Middle Name(s)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1CF4DF8E" w14:textId="77777777" w:rsidR="00CE576F" w:rsidRPr="00A466AF" w:rsidRDefault="00CE576F" w:rsidP="006C2841">
            <w:pPr>
              <w:rPr>
                <w:sz w:val="24"/>
                <w:szCs w:val="24"/>
              </w:rPr>
            </w:pPr>
          </w:p>
        </w:tc>
      </w:tr>
      <w:tr w:rsidR="00CE576F" w:rsidRPr="00A466AF" w14:paraId="06CED842" w14:textId="77777777" w:rsidTr="006C2841">
        <w:tc>
          <w:tcPr>
            <w:tcW w:w="1140" w:type="pct"/>
            <w:vAlign w:val="bottom"/>
          </w:tcPr>
          <w:p w14:paraId="67086390" w14:textId="10E058D9" w:rsidR="00CE576F" w:rsidRPr="00A466AF" w:rsidRDefault="00CE576F" w:rsidP="006C2841">
            <w:pPr>
              <w:pStyle w:val="NormalIndent"/>
              <w:ind w:left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>Last Name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47E066A6" w14:textId="75BDD9F3" w:rsidR="00CE576F" w:rsidRPr="00A466AF" w:rsidRDefault="00596FEA" w:rsidP="006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(Maiden Name)</w:t>
            </w:r>
          </w:p>
        </w:tc>
      </w:tr>
      <w:tr w:rsidR="00AB6FDC" w:rsidRPr="00846B76" w14:paraId="4FF714FF" w14:textId="77777777" w:rsidTr="00AB6FDC">
        <w:tc>
          <w:tcPr>
            <w:tcW w:w="1140" w:type="pct"/>
            <w:vAlign w:val="bottom"/>
          </w:tcPr>
          <w:p w14:paraId="5F57C630" w14:textId="1FA02C18" w:rsidR="00AB6FDC" w:rsidRPr="00AB6FDC" w:rsidRDefault="00CE576F" w:rsidP="00AB6FDC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455B05B7" w14:textId="0631E226" w:rsidR="00AB6FDC" w:rsidRPr="00FB1E7C" w:rsidRDefault="00CE576F" w:rsidP="00AB6FDC">
            <w:pPr>
              <w:spacing w:before="240"/>
              <w:rPr>
                <w:sz w:val="24"/>
                <w:szCs w:val="24"/>
              </w:rPr>
            </w:pPr>
            <w:r w:rsidRPr="00FB1E7C">
              <w:rPr>
                <w:b/>
                <w:bCs/>
                <w:sz w:val="24"/>
                <w:szCs w:val="24"/>
              </w:rPr>
              <w:t>Catholic Christian</w:t>
            </w:r>
            <w:r>
              <w:rPr>
                <w:sz w:val="24"/>
                <w:szCs w:val="24"/>
              </w:rPr>
              <w:t>: Yes/No</w:t>
            </w:r>
            <w:r w:rsidR="00FB1E7C">
              <w:rPr>
                <w:sz w:val="24"/>
                <w:szCs w:val="24"/>
              </w:rPr>
              <w:t xml:space="preserve">. </w:t>
            </w:r>
            <w:r w:rsidR="00FB1E7C" w:rsidRPr="00FB1E7C">
              <w:rPr>
                <w:b/>
                <w:bCs/>
                <w:sz w:val="24"/>
                <w:szCs w:val="24"/>
              </w:rPr>
              <w:t>None</w:t>
            </w:r>
            <w:r w:rsidR="00FB1E7C">
              <w:rPr>
                <w:sz w:val="24"/>
                <w:szCs w:val="24"/>
              </w:rPr>
              <w:t>: Yes/No.</w:t>
            </w:r>
            <w:r>
              <w:rPr>
                <w:sz w:val="24"/>
                <w:szCs w:val="24"/>
              </w:rPr>
              <w:t xml:space="preserve">  </w:t>
            </w:r>
            <w:r w:rsidRPr="00FB1E7C">
              <w:rPr>
                <w:b/>
                <w:bCs/>
                <w:sz w:val="24"/>
                <w:szCs w:val="24"/>
              </w:rPr>
              <w:t>Others</w:t>
            </w:r>
            <w:r w:rsidR="00FB1E7C">
              <w:rPr>
                <w:sz w:val="24"/>
                <w:szCs w:val="24"/>
              </w:rPr>
              <w:t>:</w:t>
            </w:r>
          </w:p>
        </w:tc>
      </w:tr>
      <w:tr w:rsidR="00FB1E7C" w:rsidRPr="00846B76" w14:paraId="299B37DE" w14:textId="77777777" w:rsidTr="006C2841">
        <w:tc>
          <w:tcPr>
            <w:tcW w:w="1140" w:type="pct"/>
            <w:vAlign w:val="bottom"/>
          </w:tcPr>
          <w:p w14:paraId="45FF572A" w14:textId="27EA310E" w:rsidR="00FB1E7C" w:rsidRPr="00AB6FDC" w:rsidRDefault="00FB1E7C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6FBFBBF9" w14:textId="77777777" w:rsidR="00FB1E7C" w:rsidRPr="00AB6FDC" w:rsidRDefault="00FB1E7C" w:rsidP="006C2841">
            <w:pPr>
              <w:spacing w:before="240"/>
              <w:rPr>
                <w:sz w:val="24"/>
                <w:szCs w:val="24"/>
              </w:rPr>
            </w:pPr>
          </w:p>
        </w:tc>
      </w:tr>
      <w:tr w:rsidR="00FB1E7C" w:rsidRPr="00846B76" w14:paraId="54DD46AF" w14:textId="77777777" w:rsidTr="00AB6FDC">
        <w:tc>
          <w:tcPr>
            <w:tcW w:w="1140" w:type="pct"/>
            <w:vAlign w:val="bottom"/>
          </w:tcPr>
          <w:p w14:paraId="115F7BED" w14:textId="01BEA737" w:rsidR="00FB1E7C" w:rsidRPr="00AB6FDC" w:rsidRDefault="00FB1E7C" w:rsidP="00AB6FDC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1507" w:type="pct"/>
            <w:tcBorders>
              <w:bottom w:val="single" w:sz="4" w:space="0" w:color="auto"/>
            </w:tcBorders>
            <w:vAlign w:val="bottom"/>
          </w:tcPr>
          <w:p w14:paraId="1721E17B" w14:textId="77777777" w:rsidR="00FB1E7C" w:rsidRPr="00AB6FDC" w:rsidRDefault="00FB1E7C" w:rsidP="00AB6FDC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18" w:type="pct"/>
            <w:vAlign w:val="bottom"/>
          </w:tcPr>
          <w:p w14:paraId="09D3EFDF" w14:textId="77777777" w:rsidR="00FB1E7C" w:rsidRPr="00AB6FDC" w:rsidRDefault="00FB1E7C" w:rsidP="00AB6FDC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535" w:type="pct"/>
            <w:tcBorders>
              <w:bottom w:val="single" w:sz="4" w:space="0" w:color="auto"/>
            </w:tcBorders>
            <w:vAlign w:val="bottom"/>
          </w:tcPr>
          <w:p w14:paraId="22A5FCBB" w14:textId="78EA0B03" w:rsidR="00FB1E7C" w:rsidRPr="00AB6FDC" w:rsidRDefault="00FB1E7C" w:rsidP="00AB6FD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Postcode:</w:t>
            </w:r>
          </w:p>
        </w:tc>
      </w:tr>
      <w:tr w:rsidR="00FB1E7C" w:rsidRPr="00A466AF" w14:paraId="377F0024" w14:textId="77777777" w:rsidTr="006C2841">
        <w:tc>
          <w:tcPr>
            <w:tcW w:w="1140" w:type="pct"/>
            <w:vAlign w:val="bottom"/>
          </w:tcPr>
          <w:p w14:paraId="75CA63B6" w14:textId="77777777" w:rsidR="00FB1E7C" w:rsidRPr="00A466AF" w:rsidRDefault="00FB1E7C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Contacts </w:t>
            </w:r>
          </w:p>
        </w:tc>
        <w:tc>
          <w:tcPr>
            <w:tcW w:w="38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603FDD" w14:textId="4D7679F1" w:rsidR="00FB1E7C" w:rsidRPr="00A466AF" w:rsidRDefault="00FB1E7C" w:rsidP="006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Phone No:                           </w:t>
            </w:r>
            <w:r w:rsidR="00596FEA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            Alt Phone No:</w:t>
            </w:r>
          </w:p>
        </w:tc>
      </w:tr>
      <w:tr w:rsidR="00FB1E7C" w:rsidRPr="00A466AF" w14:paraId="6DC1B148" w14:textId="77777777" w:rsidTr="006C2841">
        <w:tc>
          <w:tcPr>
            <w:tcW w:w="1140" w:type="pct"/>
            <w:vAlign w:val="bottom"/>
          </w:tcPr>
          <w:p w14:paraId="1E352C7D" w14:textId="77777777" w:rsidR="00FB1E7C" w:rsidRPr="00A466AF" w:rsidRDefault="00FB1E7C" w:rsidP="006C2841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359804501"/>
            <w:placeholder>
              <w:docPart w:val="3CBA10F81D9A4E4BA498874E7973C0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860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8F86EDB" w14:textId="77777777" w:rsidR="00FB1E7C" w:rsidRPr="00A466AF" w:rsidRDefault="00FB1E7C" w:rsidP="006C2841">
                <w:pPr>
                  <w:rPr>
                    <w:sz w:val="24"/>
                    <w:szCs w:val="24"/>
                  </w:rPr>
                </w:pPr>
                <w:r w:rsidRPr="00A466AF">
                  <w:rPr>
                    <w:sz w:val="24"/>
                    <w:szCs w:val="24"/>
                    <w:lang w:val="en-GB" w:bidi="en-GB"/>
                  </w:rPr>
                  <w:t>Email address</w:t>
                </w:r>
              </w:p>
            </w:tc>
          </w:sdtContent>
        </w:sdt>
      </w:tr>
      <w:tr w:rsidR="00240783" w:rsidRPr="00A466AF" w14:paraId="66BC098D" w14:textId="77777777" w:rsidTr="006C2841">
        <w:tc>
          <w:tcPr>
            <w:tcW w:w="1140" w:type="pct"/>
            <w:vAlign w:val="bottom"/>
          </w:tcPr>
          <w:p w14:paraId="696983E5" w14:textId="32D3BE51" w:rsidR="00240783" w:rsidRPr="00240783" w:rsidRDefault="00240783" w:rsidP="006C2841">
            <w:pPr>
              <w:pStyle w:val="NormalIndent"/>
              <w:ind w:left="0"/>
              <w:rPr>
                <w:b/>
                <w:bCs/>
                <w:sz w:val="24"/>
                <w:szCs w:val="24"/>
              </w:rPr>
            </w:pPr>
            <w:r w:rsidRPr="00240783">
              <w:rPr>
                <w:b/>
                <w:bCs/>
                <w:sz w:val="24"/>
                <w:szCs w:val="24"/>
              </w:rPr>
              <w:lastRenderedPageBreak/>
              <w:t xml:space="preserve">Father First </w:t>
            </w:r>
            <w:sdt>
              <w:sdtPr>
                <w:rPr>
                  <w:b/>
                  <w:bCs/>
                  <w:sz w:val="24"/>
                  <w:szCs w:val="24"/>
                </w:rPr>
                <w:id w:val="1716391894"/>
                <w:placeholder>
                  <w:docPart w:val="1A877636CF4745529541420A4366AE5E"/>
                </w:placeholder>
                <w:temporary/>
                <w:showingPlcHdr/>
                <w15:appearance w15:val="hidden"/>
              </w:sdtPr>
              <w:sdtEndPr/>
              <w:sdtContent>
                <w:r w:rsidRPr="00240783">
                  <w:rPr>
                    <w:b/>
                    <w:bCs/>
                    <w:sz w:val="24"/>
                    <w:szCs w:val="24"/>
                    <w:lang w:val="en-GB" w:bidi="en-GB"/>
                  </w:rPr>
                  <w:t>Name</w:t>
                </w:r>
              </w:sdtContent>
            </w:sdt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0FF5E0C1" w14:textId="77777777" w:rsidR="00240783" w:rsidRPr="00A466AF" w:rsidRDefault="00240783" w:rsidP="006C2841">
            <w:pPr>
              <w:rPr>
                <w:sz w:val="24"/>
                <w:szCs w:val="24"/>
              </w:rPr>
            </w:pPr>
          </w:p>
        </w:tc>
      </w:tr>
      <w:tr w:rsidR="00240783" w:rsidRPr="00A466AF" w14:paraId="2BA1DC85" w14:textId="77777777" w:rsidTr="006C2841">
        <w:tc>
          <w:tcPr>
            <w:tcW w:w="1140" w:type="pct"/>
            <w:vAlign w:val="bottom"/>
          </w:tcPr>
          <w:p w14:paraId="56C76453" w14:textId="77777777" w:rsidR="00240783" w:rsidRPr="00A466AF" w:rsidRDefault="00240783" w:rsidP="006C2841">
            <w:pPr>
              <w:pStyle w:val="NormalIndent"/>
              <w:ind w:left="0"/>
              <w:rPr>
                <w:sz w:val="24"/>
                <w:szCs w:val="24"/>
              </w:rPr>
            </w:pPr>
            <w:r w:rsidRPr="00A466AF">
              <w:rPr>
                <w:sz w:val="24"/>
                <w:szCs w:val="24"/>
              </w:rPr>
              <w:t>Middle Name(s)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3A60B8E4" w14:textId="0CA1EE62" w:rsidR="00240783" w:rsidRPr="00A466AF" w:rsidRDefault="00596FEA" w:rsidP="006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</w:t>
            </w:r>
          </w:p>
        </w:tc>
      </w:tr>
      <w:tr w:rsidR="00596FEA" w:rsidRPr="00A466AF" w14:paraId="23613A11" w14:textId="77777777" w:rsidTr="006C2841">
        <w:tc>
          <w:tcPr>
            <w:tcW w:w="1140" w:type="pct"/>
            <w:vAlign w:val="bottom"/>
          </w:tcPr>
          <w:p w14:paraId="356852FD" w14:textId="54B8BA9C" w:rsidR="00596FEA" w:rsidRPr="00A466AF" w:rsidRDefault="00596FEA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7E44759E" w14:textId="77777777" w:rsidR="00596FEA" w:rsidRDefault="00596FEA" w:rsidP="006C2841">
            <w:pPr>
              <w:rPr>
                <w:sz w:val="24"/>
                <w:szCs w:val="24"/>
              </w:rPr>
            </w:pPr>
          </w:p>
        </w:tc>
      </w:tr>
      <w:tr w:rsidR="00240783" w:rsidRPr="00846B76" w14:paraId="4DA6F1A0" w14:textId="77777777" w:rsidTr="006C2841">
        <w:tc>
          <w:tcPr>
            <w:tcW w:w="1140" w:type="pct"/>
            <w:vAlign w:val="bottom"/>
          </w:tcPr>
          <w:p w14:paraId="0DC40242" w14:textId="77777777" w:rsidR="00240783" w:rsidRPr="00AB6FDC" w:rsidRDefault="00240783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339747B6" w14:textId="77777777" w:rsidR="00240783" w:rsidRPr="00FB1E7C" w:rsidRDefault="00240783" w:rsidP="006C2841">
            <w:pPr>
              <w:spacing w:before="240"/>
              <w:rPr>
                <w:sz w:val="24"/>
                <w:szCs w:val="24"/>
              </w:rPr>
            </w:pPr>
            <w:r w:rsidRPr="00FB1E7C">
              <w:rPr>
                <w:b/>
                <w:bCs/>
                <w:sz w:val="24"/>
                <w:szCs w:val="24"/>
              </w:rPr>
              <w:t>Catholic Christian</w:t>
            </w:r>
            <w:r>
              <w:rPr>
                <w:sz w:val="24"/>
                <w:szCs w:val="24"/>
              </w:rPr>
              <w:t xml:space="preserve">: Yes/No. </w:t>
            </w:r>
            <w:r w:rsidRPr="00FB1E7C">
              <w:rPr>
                <w:b/>
                <w:bCs/>
                <w:sz w:val="24"/>
                <w:szCs w:val="24"/>
              </w:rPr>
              <w:t>None</w:t>
            </w:r>
            <w:r>
              <w:rPr>
                <w:sz w:val="24"/>
                <w:szCs w:val="24"/>
              </w:rPr>
              <w:t xml:space="preserve">: Yes/No.  </w:t>
            </w:r>
            <w:r w:rsidRPr="00FB1E7C">
              <w:rPr>
                <w:b/>
                <w:bCs/>
                <w:sz w:val="24"/>
                <w:szCs w:val="24"/>
              </w:rPr>
              <w:t>Others</w:t>
            </w:r>
            <w:r>
              <w:rPr>
                <w:sz w:val="24"/>
                <w:szCs w:val="24"/>
              </w:rPr>
              <w:t>: _</w:t>
            </w:r>
          </w:p>
        </w:tc>
      </w:tr>
      <w:tr w:rsidR="00240783" w:rsidRPr="00846B76" w14:paraId="0B761C6F" w14:textId="77777777" w:rsidTr="006C2841">
        <w:tc>
          <w:tcPr>
            <w:tcW w:w="1140" w:type="pct"/>
            <w:vAlign w:val="bottom"/>
          </w:tcPr>
          <w:p w14:paraId="18905F2B" w14:textId="0E9E9F28" w:rsidR="00240783" w:rsidRPr="00AB6FDC" w:rsidRDefault="00240783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Address </w:t>
            </w:r>
          </w:p>
        </w:tc>
        <w:tc>
          <w:tcPr>
            <w:tcW w:w="3860" w:type="pct"/>
            <w:gridSpan w:val="3"/>
            <w:tcBorders>
              <w:bottom w:val="single" w:sz="4" w:space="0" w:color="auto"/>
            </w:tcBorders>
            <w:vAlign w:val="bottom"/>
          </w:tcPr>
          <w:p w14:paraId="759FB881" w14:textId="716A9A47" w:rsidR="00240783" w:rsidRPr="00596FEA" w:rsidRDefault="004F3C8D" w:rsidP="006C2841">
            <w:pPr>
              <w:spacing w:before="240"/>
              <w:rPr>
                <w:i/>
                <w:iCs/>
                <w:sz w:val="24"/>
                <w:szCs w:val="24"/>
              </w:rPr>
            </w:pPr>
            <w:r w:rsidRPr="00596FEA">
              <w:rPr>
                <w:i/>
                <w:iCs/>
                <w:sz w:val="24"/>
                <w:szCs w:val="24"/>
              </w:rPr>
              <w:t>(Same as mother’s)</w:t>
            </w:r>
          </w:p>
        </w:tc>
      </w:tr>
      <w:tr w:rsidR="00240783" w:rsidRPr="00846B76" w14:paraId="735CFBE1" w14:textId="77777777" w:rsidTr="006C2841">
        <w:tc>
          <w:tcPr>
            <w:tcW w:w="1140" w:type="pct"/>
            <w:vAlign w:val="bottom"/>
          </w:tcPr>
          <w:p w14:paraId="4D2D93A2" w14:textId="21AD9C24" w:rsidR="00240783" w:rsidRPr="00AB6FDC" w:rsidRDefault="00240783" w:rsidP="006C2841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1507" w:type="pct"/>
            <w:tcBorders>
              <w:bottom w:val="single" w:sz="4" w:space="0" w:color="auto"/>
            </w:tcBorders>
            <w:vAlign w:val="bottom"/>
          </w:tcPr>
          <w:p w14:paraId="6885885D" w14:textId="77777777" w:rsidR="00240783" w:rsidRPr="00AB6FDC" w:rsidRDefault="00240783" w:rsidP="006C2841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18" w:type="pct"/>
            <w:vAlign w:val="bottom"/>
          </w:tcPr>
          <w:p w14:paraId="65CD41CF" w14:textId="77777777" w:rsidR="00240783" w:rsidRPr="00AB6FDC" w:rsidRDefault="00240783" w:rsidP="006C2841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1535" w:type="pct"/>
            <w:tcBorders>
              <w:bottom w:val="single" w:sz="4" w:space="0" w:color="auto"/>
            </w:tcBorders>
            <w:vAlign w:val="bottom"/>
          </w:tcPr>
          <w:p w14:paraId="0E627CDE" w14:textId="77777777" w:rsidR="00240783" w:rsidRPr="00AB6FDC" w:rsidRDefault="00240783" w:rsidP="006C284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Postcode:</w:t>
            </w:r>
          </w:p>
        </w:tc>
      </w:tr>
      <w:tr w:rsidR="00240783" w:rsidRPr="00A466AF" w14:paraId="3DCCD9EC" w14:textId="77777777" w:rsidTr="006C2841">
        <w:tc>
          <w:tcPr>
            <w:tcW w:w="1140" w:type="pct"/>
            <w:vAlign w:val="bottom"/>
          </w:tcPr>
          <w:p w14:paraId="5137DF86" w14:textId="77777777" w:rsidR="00240783" w:rsidRPr="00A466AF" w:rsidRDefault="00240783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Contacts </w:t>
            </w:r>
          </w:p>
        </w:tc>
        <w:tc>
          <w:tcPr>
            <w:tcW w:w="38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86EA06" w14:textId="768D5ED5" w:rsidR="00240783" w:rsidRPr="00A466AF" w:rsidRDefault="00240783" w:rsidP="006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Phone No:                                    </w:t>
            </w:r>
            <w:r w:rsidR="00596FEA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  Alt Phone No:</w:t>
            </w:r>
          </w:p>
        </w:tc>
      </w:tr>
      <w:tr w:rsidR="00240783" w:rsidRPr="00A466AF" w14:paraId="44F7DE61" w14:textId="77777777" w:rsidTr="006C2841">
        <w:tc>
          <w:tcPr>
            <w:tcW w:w="1140" w:type="pct"/>
            <w:vAlign w:val="bottom"/>
          </w:tcPr>
          <w:p w14:paraId="76D1023B" w14:textId="77777777" w:rsidR="00240783" w:rsidRPr="00A466AF" w:rsidRDefault="00240783" w:rsidP="006C2841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994799708"/>
            <w:placeholder>
              <w:docPart w:val="00D9F578EDAF440094A710FF3BB56B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3860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B4F86EC" w14:textId="77777777" w:rsidR="00240783" w:rsidRPr="00A466AF" w:rsidRDefault="00240783" w:rsidP="006C2841">
                <w:pPr>
                  <w:rPr>
                    <w:sz w:val="24"/>
                    <w:szCs w:val="24"/>
                  </w:rPr>
                </w:pPr>
                <w:r w:rsidRPr="00A466AF">
                  <w:rPr>
                    <w:sz w:val="24"/>
                    <w:szCs w:val="24"/>
                    <w:lang w:val="en-GB" w:bidi="en-GB"/>
                  </w:rPr>
                  <w:t>Email address</w:t>
                </w:r>
              </w:p>
            </w:tc>
          </w:sdtContent>
        </w:sdt>
      </w:tr>
      <w:tr w:rsidR="00240783" w:rsidRPr="00A466AF" w14:paraId="75C4F8D2" w14:textId="77777777" w:rsidTr="006C2841">
        <w:tc>
          <w:tcPr>
            <w:tcW w:w="1140" w:type="pct"/>
            <w:vAlign w:val="bottom"/>
          </w:tcPr>
          <w:p w14:paraId="182A3F41" w14:textId="47D4772C" w:rsidR="00240783" w:rsidRPr="00A466AF" w:rsidRDefault="00240783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 custody</w:t>
            </w:r>
          </w:p>
        </w:tc>
        <w:tc>
          <w:tcPr>
            <w:tcW w:w="38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96F71" w14:textId="17105B2F" w:rsidR="00240783" w:rsidRPr="00A466AF" w:rsidRDefault="00240783" w:rsidP="006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am a parent/guardian of the above-named child.          Yes/No</w:t>
            </w:r>
          </w:p>
        </w:tc>
      </w:tr>
      <w:tr w:rsidR="00240783" w:rsidRPr="00A466AF" w14:paraId="467A9C37" w14:textId="77777777" w:rsidTr="006C2841">
        <w:tc>
          <w:tcPr>
            <w:tcW w:w="1140" w:type="pct"/>
            <w:vAlign w:val="bottom"/>
          </w:tcPr>
          <w:p w14:paraId="73A2D3F5" w14:textId="77777777" w:rsidR="00240783" w:rsidRDefault="00240783" w:rsidP="006C2841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8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AA4089" w14:textId="4A841CD0" w:rsidR="00240783" w:rsidRDefault="00240783" w:rsidP="006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have a legal custody of the above-named child.        Yes/No</w:t>
            </w:r>
          </w:p>
        </w:tc>
      </w:tr>
      <w:tr w:rsidR="00AB6FDC" w:rsidRPr="00846B76" w14:paraId="18F805D5" w14:textId="77777777" w:rsidTr="00CB7DE6">
        <w:tc>
          <w:tcPr>
            <w:tcW w:w="5000" w:type="pct"/>
            <w:gridSpan w:val="4"/>
            <w:shd w:val="clear" w:color="auto" w:fill="731F1C" w:themeFill="accent5"/>
          </w:tcPr>
          <w:p w14:paraId="4C5FF99E" w14:textId="34A70C36" w:rsidR="00AB6FDC" w:rsidRPr="007950CC" w:rsidRDefault="00AB6FDC" w:rsidP="00AB6FDC">
            <w:pPr>
              <w:pStyle w:val="Heading1"/>
              <w:rPr>
                <w:bCs/>
                <w:lang w:val="en-GB"/>
              </w:rPr>
            </w:pPr>
            <w:r w:rsidRPr="007950CC">
              <w:rPr>
                <w:bCs/>
                <w:lang w:val="en-GB"/>
              </w:rPr>
              <w:t xml:space="preserve">Godparent's Information </w:t>
            </w:r>
          </w:p>
        </w:tc>
      </w:tr>
    </w:tbl>
    <w:p w14:paraId="6F6C7D13" w14:textId="77777777" w:rsidR="009A1CB7" w:rsidRPr="009A1CB7" w:rsidRDefault="009A1CB7" w:rsidP="00240783">
      <w:pPr>
        <w:spacing w:before="0" w:after="0" w:line="240" w:lineRule="auto"/>
        <w:rPr>
          <w:b/>
          <w:bCs/>
          <w:sz w:val="24"/>
          <w:szCs w:val="24"/>
        </w:rPr>
      </w:pPr>
      <w:r w:rsidRPr="009A1CB7">
        <w:rPr>
          <w:b/>
          <w:bCs/>
          <w:sz w:val="24"/>
          <w:szCs w:val="24"/>
        </w:rPr>
        <w:t>Eligibility of Godparent</w:t>
      </w:r>
    </w:p>
    <w:p w14:paraId="1D134A83" w14:textId="77777777" w:rsidR="009A1CB7" w:rsidRPr="009A1CB7" w:rsidRDefault="009A1CB7" w:rsidP="00240783">
      <w:pPr>
        <w:spacing w:before="0" w:after="0" w:line="240" w:lineRule="auto"/>
        <w:rPr>
          <w:sz w:val="22"/>
          <w:szCs w:val="22"/>
        </w:rPr>
      </w:pPr>
      <w:r w:rsidRPr="009A1CB7">
        <w:rPr>
          <w:sz w:val="22"/>
          <w:szCs w:val="22"/>
        </w:rPr>
        <w:t xml:space="preserve">Canon 892 Insofar as possible, there is to be a godparent for the person to be confirmed; the godparent is to take care that the confirmed person behaves as a true witness of Christ and faithfully fulfils the obligations inherent in this sacrament. </w:t>
      </w:r>
    </w:p>
    <w:p w14:paraId="081E4A07" w14:textId="77777777" w:rsidR="009A1CB7" w:rsidRPr="009A1CB7" w:rsidRDefault="009A1CB7" w:rsidP="00240783">
      <w:pPr>
        <w:spacing w:before="0" w:after="0" w:line="240" w:lineRule="auto"/>
        <w:rPr>
          <w:sz w:val="22"/>
          <w:szCs w:val="22"/>
        </w:rPr>
      </w:pPr>
      <w:r w:rsidRPr="009A1CB7">
        <w:rPr>
          <w:sz w:val="22"/>
          <w:szCs w:val="22"/>
        </w:rPr>
        <w:t xml:space="preserve">Canon 893 §1. To perform the function of godparent, a person must fulfil the conditions mentioned in canon 874 §1 </w:t>
      </w:r>
      <w:r w:rsidRPr="009A1CB7">
        <w:rPr>
          <w:i/>
          <w:iCs/>
          <w:sz w:val="22"/>
          <w:szCs w:val="22"/>
        </w:rPr>
        <w:t>(see below).</w:t>
      </w:r>
      <w:r w:rsidRPr="009A1CB7">
        <w:rPr>
          <w:sz w:val="22"/>
          <w:szCs w:val="22"/>
        </w:rPr>
        <w:t xml:space="preserve"> </w:t>
      </w:r>
    </w:p>
    <w:p w14:paraId="0D0A9822" w14:textId="77777777" w:rsidR="009A1CB7" w:rsidRPr="009A1CB7" w:rsidRDefault="009A1CB7" w:rsidP="00240783">
      <w:pPr>
        <w:spacing w:before="0" w:after="0" w:line="240" w:lineRule="auto"/>
        <w:rPr>
          <w:sz w:val="22"/>
          <w:szCs w:val="22"/>
        </w:rPr>
      </w:pPr>
    </w:p>
    <w:p w14:paraId="6A7AFC8F" w14:textId="77777777" w:rsidR="009A1CB7" w:rsidRPr="009A1CB7" w:rsidRDefault="009A1CB7" w:rsidP="00240783">
      <w:pPr>
        <w:spacing w:before="0" w:after="0" w:line="240" w:lineRule="auto"/>
        <w:rPr>
          <w:sz w:val="22"/>
          <w:szCs w:val="22"/>
        </w:rPr>
      </w:pPr>
      <w:r w:rsidRPr="009A1CB7">
        <w:rPr>
          <w:sz w:val="22"/>
          <w:szCs w:val="22"/>
        </w:rPr>
        <w:t xml:space="preserve">The following are the requirements in order for a Catholic to be a godparent (canon 874 §1): </w:t>
      </w:r>
    </w:p>
    <w:p w14:paraId="0B37DA3C" w14:textId="5401B523" w:rsidR="009A1CB7" w:rsidRPr="009A1CB7" w:rsidRDefault="009A1CB7" w:rsidP="00240783">
      <w:pPr>
        <w:spacing w:before="0" w:after="0" w:line="240" w:lineRule="auto"/>
        <w:rPr>
          <w:sz w:val="22"/>
          <w:szCs w:val="22"/>
        </w:rPr>
      </w:pPr>
      <w:r w:rsidRPr="009A1CB7">
        <w:rPr>
          <w:sz w:val="22"/>
          <w:szCs w:val="22"/>
        </w:rPr>
        <w:t>- at least 16 years of age</w:t>
      </w:r>
      <w:r w:rsidR="000A15ED" w:rsidRPr="004F3C8D">
        <w:rPr>
          <w:sz w:val="22"/>
          <w:szCs w:val="22"/>
        </w:rPr>
        <w:t>.</w:t>
      </w:r>
    </w:p>
    <w:p w14:paraId="5D638B12" w14:textId="0BBA5E55" w:rsidR="009A1CB7" w:rsidRPr="004F3C8D" w:rsidRDefault="009A1CB7" w:rsidP="00596FEA">
      <w:pPr>
        <w:spacing w:before="0" w:after="0"/>
        <w:rPr>
          <w:sz w:val="22"/>
          <w:szCs w:val="22"/>
        </w:rPr>
      </w:pPr>
      <w:r w:rsidRPr="009A1CB7">
        <w:rPr>
          <w:sz w:val="22"/>
          <w:szCs w:val="22"/>
        </w:rPr>
        <w:t>- he/she has been fully initiated in the Catholic Church (received Baptism, Holy Communion, and Confirmation) - in good standing with the Catholic Church: live a life of faith which befits the role to be undertaken; not under canonical penalty</w:t>
      </w:r>
      <w:r w:rsidR="000A15ED" w:rsidRPr="004F3C8D">
        <w:rPr>
          <w:sz w:val="22"/>
          <w:szCs w:val="22"/>
        </w:rPr>
        <w:t xml:space="preserve">. </w:t>
      </w:r>
      <w:r w:rsidRPr="009A1CB7">
        <w:rPr>
          <w:sz w:val="22"/>
          <w:szCs w:val="22"/>
        </w:rPr>
        <w:t>-not the father or mother of the one to be confirmed</w:t>
      </w:r>
    </w:p>
    <w:p w14:paraId="2E694D94" w14:textId="77777777" w:rsidR="000A15ED" w:rsidRPr="000A15ED" w:rsidRDefault="000A15ED" w:rsidP="00596FEA">
      <w:pPr>
        <w:spacing w:before="0" w:after="0" w:line="240" w:lineRule="auto"/>
        <w:rPr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7441"/>
      </w:tblGrid>
      <w:tr w:rsidR="000A15ED" w:rsidRPr="0059559B" w14:paraId="58D0FC94" w14:textId="77777777" w:rsidTr="006C2841">
        <w:tc>
          <w:tcPr>
            <w:tcW w:w="1140" w:type="pct"/>
            <w:vAlign w:val="bottom"/>
          </w:tcPr>
          <w:p w14:paraId="4775C784" w14:textId="3791F904" w:rsidR="000A15ED" w:rsidRPr="0059559B" w:rsidRDefault="000A15ED" w:rsidP="00596FEA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59559B">
              <w:rPr>
                <w:sz w:val="24"/>
                <w:szCs w:val="24"/>
              </w:rPr>
              <w:t>First Name</w:t>
            </w:r>
          </w:p>
        </w:tc>
        <w:tc>
          <w:tcPr>
            <w:tcW w:w="3860" w:type="pct"/>
            <w:tcBorders>
              <w:bottom w:val="single" w:sz="4" w:space="0" w:color="auto"/>
            </w:tcBorders>
            <w:vAlign w:val="bottom"/>
          </w:tcPr>
          <w:p w14:paraId="0C73FD81" w14:textId="77777777" w:rsidR="000A15ED" w:rsidRPr="0059559B" w:rsidRDefault="000A15ED" w:rsidP="00596FEA">
            <w:pPr>
              <w:spacing w:before="0"/>
              <w:rPr>
                <w:sz w:val="24"/>
                <w:szCs w:val="24"/>
              </w:rPr>
            </w:pPr>
          </w:p>
        </w:tc>
      </w:tr>
      <w:tr w:rsidR="00596FEA" w:rsidRPr="00A466AF" w14:paraId="3C17B03A" w14:textId="77777777" w:rsidTr="006C2841">
        <w:tc>
          <w:tcPr>
            <w:tcW w:w="1140" w:type="pct"/>
            <w:vAlign w:val="bottom"/>
          </w:tcPr>
          <w:p w14:paraId="0A134924" w14:textId="35C4607F" w:rsidR="00596FEA" w:rsidRDefault="0059559B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Middle</w:t>
            </w:r>
            <w:r w:rsidR="00596FEA">
              <w:rPr>
                <w:sz w:val="24"/>
                <w:szCs w:val="24"/>
              </w:rPr>
              <w:t xml:space="preserve"> Name</w:t>
            </w:r>
          </w:p>
        </w:tc>
        <w:tc>
          <w:tcPr>
            <w:tcW w:w="3860" w:type="pct"/>
            <w:tcBorders>
              <w:bottom w:val="single" w:sz="4" w:space="0" w:color="auto"/>
            </w:tcBorders>
            <w:vAlign w:val="bottom"/>
          </w:tcPr>
          <w:p w14:paraId="20E99577" w14:textId="77777777" w:rsidR="00596FEA" w:rsidRPr="00A466AF" w:rsidRDefault="00596FEA" w:rsidP="006C2841">
            <w:pPr>
              <w:rPr>
                <w:sz w:val="24"/>
                <w:szCs w:val="24"/>
              </w:rPr>
            </w:pPr>
          </w:p>
        </w:tc>
      </w:tr>
      <w:tr w:rsidR="0059559B" w:rsidRPr="00A466AF" w14:paraId="6B31A5F5" w14:textId="77777777" w:rsidTr="006C2841">
        <w:tc>
          <w:tcPr>
            <w:tcW w:w="1140" w:type="pct"/>
            <w:vAlign w:val="bottom"/>
          </w:tcPr>
          <w:p w14:paraId="6EDDFD10" w14:textId="6F15D8D6" w:rsidR="0059559B" w:rsidRDefault="0059559B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</w:t>
            </w:r>
          </w:p>
        </w:tc>
        <w:tc>
          <w:tcPr>
            <w:tcW w:w="3860" w:type="pct"/>
            <w:tcBorders>
              <w:bottom w:val="single" w:sz="4" w:space="0" w:color="auto"/>
            </w:tcBorders>
            <w:vAlign w:val="bottom"/>
          </w:tcPr>
          <w:p w14:paraId="55424A85" w14:textId="77777777" w:rsidR="0059559B" w:rsidRPr="00A466AF" w:rsidRDefault="0059559B" w:rsidP="006C2841">
            <w:pPr>
              <w:rPr>
                <w:sz w:val="24"/>
                <w:szCs w:val="24"/>
              </w:rPr>
            </w:pPr>
          </w:p>
        </w:tc>
      </w:tr>
      <w:tr w:rsidR="000A15ED" w:rsidRPr="00A466AF" w14:paraId="595B4705" w14:textId="77777777" w:rsidTr="006C2841">
        <w:tc>
          <w:tcPr>
            <w:tcW w:w="1140" w:type="pct"/>
            <w:vAlign w:val="bottom"/>
          </w:tcPr>
          <w:p w14:paraId="31DDD482" w14:textId="1D10ED1D" w:rsidR="000A15ED" w:rsidRPr="00A466AF" w:rsidRDefault="000A15ED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Contacts</w:t>
            </w:r>
          </w:p>
        </w:tc>
        <w:tc>
          <w:tcPr>
            <w:tcW w:w="3860" w:type="pct"/>
            <w:tcBorders>
              <w:bottom w:val="single" w:sz="4" w:space="0" w:color="auto"/>
            </w:tcBorders>
            <w:vAlign w:val="bottom"/>
          </w:tcPr>
          <w:p w14:paraId="262E4D61" w14:textId="78D9668C" w:rsidR="000A15ED" w:rsidRPr="00A466AF" w:rsidRDefault="000A15ED" w:rsidP="006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Phone:                                                Email:</w:t>
            </w:r>
          </w:p>
        </w:tc>
      </w:tr>
      <w:tr w:rsidR="000A15ED" w:rsidRPr="00A466AF" w14:paraId="5FEA52AE" w14:textId="77777777" w:rsidTr="006C2841">
        <w:tc>
          <w:tcPr>
            <w:tcW w:w="1140" w:type="pct"/>
            <w:vAlign w:val="bottom"/>
          </w:tcPr>
          <w:p w14:paraId="2A9D9F04" w14:textId="1AE69E43" w:rsidR="000A15ED" w:rsidRPr="00A466AF" w:rsidRDefault="00596FEA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</w:t>
            </w:r>
          </w:p>
        </w:tc>
        <w:tc>
          <w:tcPr>
            <w:tcW w:w="3860" w:type="pct"/>
            <w:tcBorders>
              <w:bottom w:val="single" w:sz="4" w:space="0" w:color="auto"/>
            </w:tcBorders>
            <w:vAlign w:val="bottom"/>
          </w:tcPr>
          <w:p w14:paraId="7BEA2069" w14:textId="77777777" w:rsidR="000A15ED" w:rsidRPr="00A466AF" w:rsidRDefault="000A15ED" w:rsidP="006C2841">
            <w:pPr>
              <w:rPr>
                <w:sz w:val="24"/>
                <w:szCs w:val="24"/>
              </w:rPr>
            </w:pPr>
          </w:p>
        </w:tc>
      </w:tr>
      <w:tr w:rsidR="00596FEA" w:rsidRPr="00A466AF" w14:paraId="0D8FAF3D" w14:textId="77777777" w:rsidTr="006C2841">
        <w:tc>
          <w:tcPr>
            <w:tcW w:w="1140" w:type="pct"/>
            <w:vAlign w:val="bottom"/>
          </w:tcPr>
          <w:p w14:paraId="62B0E4DF" w14:textId="77777777" w:rsidR="00596FEA" w:rsidRDefault="00596FEA" w:rsidP="006C2841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860" w:type="pct"/>
            <w:tcBorders>
              <w:bottom w:val="single" w:sz="4" w:space="0" w:color="auto"/>
            </w:tcBorders>
            <w:vAlign w:val="bottom"/>
          </w:tcPr>
          <w:p w14:paraId="37492EA8" w14:textId="6C552440" w:rsidR="00596FEA" w:rsidRPr="00A466AF" w:rsidRDefault="0059559B" w:rsidP="006C28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Postcode:</w:t>
            </w:r>
          </w:p>
        </w:tc>
      </w:tr>
      <w:tr w:rsidR="000A15ED" w:rsidRPr="00A466AF" w14:paraId="70ACE0E8" w14:textId="77777777" w:rsidTr="006C2841">
        <w:tc>
          <w:tcPr>
            <w:tcW w:w="1140" w:type="pct"/>
            <w:vAlign w:val="bottom"/>
          </w:tcPr>
          <w:p w14:paraId="14A18914" w14:textId="136AF83A" w:rsidR="000A15ED" w:rsidRPr="00A466AF" w:rsidRDefault="00596FEA" w:rsidP="006C2841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Parish</w:t>
            </w:r>
          </w:p>
        </w:tc>
        <w:tc>
          <w:tcPr>
            <w:tcW w:w="3860" w:type="pct"/>
            <w:tcBorders>
              <w:bottom w:val="single" w:sz="4" w:space="0" w:color="auto"/>
            </w:tcBorders>
            <w:vAlign w:val="bottom"/>
          </w:tcPr>
          <w:p w14:paraId="14147A84" w14:textId="77777777" w:rsidR="000A15ED" w:rsidRPr="00A466AF" w:rsidRDefault="000A15ED" w:rsidP="006C2841">
            <w:pPr>
              <w:rPr>
                <w:sz w:val="24"/>
                <w:szCs w:val="24"/>
              </w:rPr>
            </w:pPr>
          </w:p>
        </w:tc>
      </w:tr>
    </w:tbl>
    <w:p w14:paraId="6E2173CE" w14:textId="77777777" w:rsidR="00596FEA" w:rsidRDefault="00596FEA" w:rsidP="00596FEA">
      <w:pPr>
        <w:spacing w:before="0" w:after="0"/>
        <w:rPr>
          <w:b/>
          <w:bCs/>
          <w:sz w:val="24"/>
          <w:szCs w:val="24"/>
          <w:lang w:val="en-GB"/>
        </w:rPr>
      </w:pPr>
    </w:p>
    <w:p w14:paraId="1FAD962B" w14:textId="0C63DCFC" w:rsidR="004F3C8D" w:rsidRPr="000A15ED" w:rsidRDefault="004F3C8D" w:rsidP="00596FEA">
      <w:pPr>
        <w:spacing w:before="0" w:after="0" w:line="240" w:lineRule="auto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 xml:space="preserve">Child’s </w:t>
      </w:r>
      <w:r w:rsidRPr="000A15ED">
        <w:rPr>
          <w:b/>
          <w:bCs/>
          <w:sz w:val="24"/>
          <w:szCs w:val="24"/>
          <w:lang w:val="en-GB"/>
        </w:rPr>
        <w:t>Declaration</w:t>
      </w:r>
    </w:p>
    <w:p w14:paraId="487455B3" w14:textId="7F77E614" w:rsidR="004F3C8D" w:rsidRDefault="004F3C8D" w:rsidP="00596FEA">
      <w:pPr>
        <w:spacing w:before="0" w:after="0"/>
        <w:rPr>
          <w:sz w:val="24"/>
          <w:szCs w:val="24"/>
          <w:lang w:val="en-GB"/>
        </w:rPr>
      </w:pPr>
      <w:r w:rsidRPr="000A15ED">
        <w:rPr>
          <w:sz w:val="24"/>
          <w:szCs w:val="24"/>
          <w:lang w:val="en-GB"/>
        </w:rPr>
        <w:t xml:space="preserve">I, </w:t>
      </w:r>
      <w:r>
        <w:rPr>
          <w:sz w:val="24"/>
          <w:szCs w:val="24"/>
          <w:lang w:val="en-GB"/>
        </w:rPr>
        <w:t xml:space="preserve">______________________________________ promise to start the Confirmation Programme at </w:t>
      </w:r>
      <w:r w:rsidR="00596FEA">
        <w:rPr>
          <w:sz w:val="24"/>
          <w:szCs w:val="24"/>
          <w:lang w:val="en-GB"/>
        </w:rPr>
        <w:t>the Sacred Heart Church</w:t>
      </w:r>
      <w:r w:rsidR="0059559B">
        <w:rPr>
          <w:sz w:val="24"/>
          <w:szCs w:val="24"/>
          <w:lang w:val="en-GB"/>
        </w:rPr>
        <w:t xml:space="preserve">, without reservations, </w:t>
      </w:r>
      <w:r w:rsidR="00596FEA">
        <w:rPr>
          <w:sz w:val="24"/>
          <w:szCs w:val="24"/>
          <w:lang w:val="en-GB"/>
        </w:rPr>
        <w:t>with the aim of receiving the Sacrament of Confirmation in 2024</w:t>
      </w:r>
      <w:r w:rsidR="0059559B">
        <w:rPr>
          <w:sz w:val="24"/>
          <w:szCs w:val="24"/>
          <w:lang w:val="en-GB"/>
        </w:rPr>
        <w:t>.</w:t>
      </w:r>
    </w:p>
    <w:p w14:paraId="5803117A" w14:textId="59D49DDC" w:rsidR="00596FEA" w:rsidRPr="009A1CB7" w:rsidRDefault="00596FEA" w:rsidP="00596FEA">
      <w:pPr>
        <w:spacing w:before="0" w:after="0"/>
        <w:rPr>
          <w:sz w:val="24"/>
          <w:szCs w:val="24"/>
        </w:rPr>
      </w:pPr>
      <w:r>
        <w:rPr>
          <w:sz w:val="24"/>
          <w:szCs w:val="24"/>
          <w:lang w:val="en-GB"/>
        </w:rPr>
        <w:t>Signature: _______________________________________</w:t>
      </w:r>
    </w:p>
    <w:sectPr w:rsidR="00596FEA" w:rsidRPr="009A1CB7" w:rsidSect="00CE576F">
      <w:headerReference w:type="default" r:id="rId10"/>
      <w:footerReference w:type="default" r:id="rId11"/>
      <w:pgSz w:w="11906" w:h="16838" w:code="9"/>
      <w:pgMar w:top="1134" w:right="1134" w:bottom="1021" w:left="113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7E7C7" w14:textId="77777777" w:rsidR="007950CC" w:rsidRDefault="007950CC" w:rsidP="000172E5">
      <w:pPr>
        <w:spacing w:after="0" w:line="240" w:lineRule="auto"/>
      </w:pPr>
      <w:r>
        <w:separator/>
      </w:r>
    </w:p>
  </w:endnote>
  <w:endnote w:type="continuationSeparator" w:id="0">
    <w:p w14:paraId="7D44F9C9" w14:textId="77777777" w:rsidR="007950CC" w:rsidRDefault="007950C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3BFA05-CA18-451E-9304-2F8BD54A9830}"/>
    <w:embedBold r:id="rId2" w:fontKey="{17A8A149-E2B0-425C-BD7F-11998F5DF441}"/>
    <w:embedItalic r:id="rId3" w:fontKey="{F266969E-6A96-4216-B305-A8B1DDF3C1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CFD431F-0FA0-4D05-934D-70F9433CB90E}"/>
    <w:embedBold r:id="rId5" w:fontKey="{AEC6CDD4-7D94-4FDC-A182-80EC11F207D3}"/>
    <w:embedItalic r:id="rId6" w:fontKey="{8515297B-7B85-45E7-A19B-CA18128183D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2D1FE69-6A7F-4A97-8972-5A154E636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344"/>
      <w:gridCol w:w="3147"/>
      <w:gridCol w:w="3147"/>
    </w:tblGrid>
    <w:tr w:rsidR="00F57686" w:rsidRPr="00311D4F" w14:paraId="75FBEB38" w14:textId="29721BA1" w:rsidTr="00F57686">
      <w:tc>
        <w:tcPr>
          <w:tcW w:w="3344" w:type="dxa"/>
          <w:vAlign w:val="center"/>
        </w:tcPr>
        <w:p w14:paraId="1591F03E" w14:textId="4FD4D893" w:rsidR="00F57686" w:rsidRPr="00311D4F" w:rsidRDefault="00F57686" w:rsidP="00F12965">
          <w:pPr>
            <w:pStyle w:val="Footer"/>
          </w:pPr>
        </w:p>
      </w:tc>
      <w:tc>
        <w:tcPr>
          <w:tcW w:w="3147" w:type="dxa"/>
          <w:vAlign w:val="center"/>
        </w:tcPr>
        <w:p w14:paraId="1ABA3E7C" w14:textId="488636EC" w:rsidR="00F57686" w:rsidRPr="00311D4F" w:rsidRDefault="00F57686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  <w:tc>
        <w:tcPr>
          <w:tcW w:w="3147" w:type="dxa"/>
        </w:tcPr>
        <w:p w14:paraId="199AB2C7" w14:textId="77777777" w:rsidR="00F57686" w:rsidRPr="00311D4F" w:rsidRDefault="00F57686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C7BAAD1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ABA6" w14:textId="77777777" w:rsidR="007950CC" w:rsidRDefault="007950CC" w:rsidP="000172E5">
      <w:pPr>
        <w:spacing w:after="0" w:line="240" w:lineRule="auto"/>
      </w:pPr>
      <w:r>
        <w:separator/>
      </w:r>
    </w:p>
  </w:footnote>
  <w:footnote w:type="continuationSeparator" w:id="0">
    <w:p w14:paraId="695F0268" w14:textId="77777777" w:rsidR="007950CC" w:rsidRDefault="007950C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789"/>
      <w:gridCol w:w="7849"/>
    </w:tblGrid>
    <w:tr w:rsidR="007950CC" w:rsidRPr="00B337A2" w14:paraId="54239F8B" w14:textId="77777777" w:rsidTr="00384B05">
      <w:trPr>
        <w:trHeight w:val="990"/>
      </w:trPr>
      <w:tc>
        <w:tcPr>
          <w:tcW w:w="1350" w:type="dxa"/>
          <w:vAlign w:val="center"/>
        </w:tcPr>
        <w:p w14:paraId="6D47EC9C" w14:textId="7F3C5214" w:rsidR="00B337A2" w:rsidRPr="00B337A2" w:rsidRDefault="007950CC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4825B2EA" wp14:editId="781537B8">
                <wp:extent cx="1066800" cy="1155921"/>
                <wp:effectExtent l="0" t="0" r="0" b="6350"/>
                <wp:docPr id="7038671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38671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804" cy="11851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7A408AD" w14:textId="77777777" w:rsidR="007950CC" w:rsidRPr="007950CC" w:rsidRDefault="007950CC" w:rsidP="007950CC">
          <w:pPr>
            <w:pStyle w:val="Default"/>
            <w:spacing w:after="0"/>
            <w:rPr>
              <w:b/>
              <w:bCs/>
              <w:sz w:val="36"/>
              <w:szCs w:val="36"/>
            </w:rPr>
          </w:pPr>
          <w:r w:rsidRPr="007950CC">
            <w:rPr>
              <w:b/>
              <w:bCs/>
              <w:sz w:val="36"/>
              <w:szCs w:val="36"/>
            </w:rPr>
            <w:t xml:space="preserve">Confirmation Registration Form 2023 – 2024 </w:t>
          </w:r>
        </w:p>
        <w:p w14:paraId="7B4D00C6" w14:textId="3A93800B" w:rsidR="00B337A2" w:rsidRPr="007950CC" w:rsidRDefault="007950CC" w:rsidP="007950CC">
          <w:pPr>
            <w:pStyle w:val="Default"/>
            <w:spacing w:after="0"/>
            <w:rPr>
              <w:b/>
              <w:bCs/>
              <w:sz w:val="36"/>
              <w:szCs w:val="36"/>
            </w:rPr>
          </w:pPr>
          <w:r w:rsidRPr="007950CC">
            <w:rPr>
              <w:b/>
              <w:bCs/>
              <w:sz w:val="36"/>
              <w:szCs w:val="36"/>
            </w:rPr>
            <w:t>(16/11/2023 – 25/05/2024)</w:t>
          </w:r>
        </w:p>
      </w:tc>
    </w:tr>
  </w:tbl>
  <w:p w14:paraId="75AC7BD2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5810322">
    <w:abstractNumId w:val="11"/>
  </w:num>
  <w:num w:numId="2" w16cid:durableId="1763717911">
    <w:abstractNumId w:val="7"/>
  </w:num>
  <w:num w:numId="3" w16cid:durableId="734816133">
    <w:abstractNumId w:val="15"/>
  </w:num>
  <w:num w:numId="4" w16cid:durableId="1541745688">
    <w:abstractNumId w:val="12"/>
  </w:num>
  <w:num w:numId="5" w16cid:durableId="2074423015">
    <w:abstractNumId w:val="13"/>
  </w:num>
  <w:num w:numId="6" w16cid:durableId="1626080715">
    <w:abstractNumId w:val="19"/>
  </w:num>
  <w:num w:numId="7" w16cid:durableId="1694266841">
    <w:abstractNumId w:val="6"/>
  </w:num>
  <w:num w:numId="8" w16cid:durableId="43264218">
    <w:abstractNumId w:val="10"/>
  </w:num>
  <w:num w:numId="9" w16cid:durableId="1363747863">
    <w:abstractNumId w:val="17"/>
  </w:num>
  <w:num w:numId="10" w16cid:durableId="1932273747">
    <w:abstractNumId w:val="1"/>
  </w:num>
  <w:num w:numId="11" w16cid:durableId="425348806">
    <w:abstractNumId w:val="5"/>
  </w:num>
  <w:num w:numId="12" w16cid:durableId="1559128593">
    <w:abstractNumId w:val="0"/>
  </w:num>
  <w:num w:numId="13" w16cid:durableId="848981950">
    <w:abstractNumId w:val="2"/>
  </w:num>
  <w:num w:numId="14" w16cid:durableId="486631497">
    <w:abstractNumId w:val="9"/>
  </w:num>
  <w:num w:numId="15" w16cid:durableId="943535489">
    <w:abstractNumId w:val="8"/>
  </w:num>
  <w:num w:numId="16" w16cid:durableId="328489477">
    <w:abstractNumId w:val="16"/>
  </w:num>
  <w:num w:numId="17" w16cid:durableId="408306139">
    <w:abstractNumId w:val="3"/>
  </w:num>
  <w:num w:numId="18" w16cid:durableId="567037343">
    <w:abstractNumId w:val="21"/>
  </w:num>
  <w:num w:numId="19" w16cid:durableId="1133793937">
    <w:abstractNumId w:val="18"/>
  </w:num>
  <w:num w:numId="20" w16cid:durableId="872770608">
    <w:abstractNumId w:val="14"/>
  </w:num>
  <w:num w:numId="21" w16cid:durableId="1604727789">
    <w:abstractNumId w:val="20"/>
  </w:num>
  <w:num w:numId="22" w16cid:durableId="61264039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0CC"/>
    <w:rsid w:val="000172E5"/>
    <w:rsid w:val="00052382"/>
    <w:rsid w:val="0006568A"/>
    <w:rsid w:val="00076F0F"/>
    <w:rsid w:val="00084253"/>
    <w:rsid w:val="000A15ED"/>
    <w:rsid w:val="000D1F49"/>
    <w:rsid w:val="001036CE"/>
    <w:rsid w:val="001727CA"/>
    <w:rsid w:val="001B663D"/>
    <w:rsid w:val="002164B2"/>
    <w:rsid w:val="00240783"/>
    <w:rsid w:val="002C56E6"/>
    <w:rsid w:val="00311D4F"/>
    <w:rsid w:val="00344849"/>
    <w:rsid w:val="00361E11"/>
    <w:rsid w:val="003F0847"/>
    <w:rsid w:val="0040090B"/>
    <w:rsid w:val="0046302A"/>
    <w:rsid w:val="00487D2D"/>
    <w:rsid w:val="004B3BDA"/>
    <w:rsid w:val="004D5D62"/>
    <w:rsid w:val="004F3C8D"/>
    <w:rsid w:val="005112D0"/>
    <w:rsid w:val="00577E06"/>
    <w:rsid w:val="00583334"/>
    <w:rsid w:val="0059559B"/>
    <w:rsid w:val="00596FEA"/>
    <w:rsid w:val="005A3BF7"/>
    <w:rsid w:val="005F2035"/>
    <w:rsid w:val="005F7990"/>
    <w:rsid w:val="006145D8"/>
    <w:rsid w:val="00615005"/>
    <w:rsid w:val="0063739C"/>
    <w:rsid w:val="007147D7"/>
    <w:rsid w:val="0071641A"/>
    <w:rsid w:val="00745184"/>
    <w:rsid w:val="007653B5"/>
    <w:rsid w:val="00770F25"/>
    <w:rsid w:val="007950CC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40E73"/>
    <w:rsid w:val="0098597D"/>
    <w:rsid w:val="009A1CB7"/>
    <w:rsid w:val="009F619A"/>
    <w:rsid w:val="009F6DDE"/>
    <w:rsid w:val="00A370A8"/>
    <w:rsid w:val="00A466AF"/>
    <w:rsid w:val="00AB6FDC"/>
    <w:rsid w:val="00B337A2"/>
    <w:rsid w:val="00BD4753"/>
    <w:rsid w:val="00BD5CB1"/>
    <w:rsid w:val="00BE62EE"/>
    <w:rsid w:val="00BF61CA"/>
    <w:rsid w:val="00C003BA"/>
    <w:rsid w:val="00C4602F"/>
    <w:rsid w:val="00C46878"/>
    <w:rsid w:val="00C6231D"/>
    <w:rsid w:val="00CA3BFB"/>
    <w:rsid w:val="00CB4A51"/>
    <w:rsid w:val="00CD4532"/>
    <w:rsid w:val="00CD47B0"/>
    <w:rsid w:val="00CE576F"/>
    <w:rsid w:val="00CE6104"/>
    <w:rsid w:val="00CE7918"/>
    <w:rsid w:val="00D06C3D"/>
    <w:rsid w:val="00D16163"/>
    <w:rsid w:val="00DB3FAD"/>
    <w:rsid w:val="00E204FF"/>
    <w:rsid w:val="00E61C09"/>
    <w:rsid w:val="00EA4388"/>
    <w:rsid w:val="00EB3B58"/>
    <w:rsid w:val="00EC7359"/>
    <w:rsid w:val="00EE3054"/>
    <w:rsid w:val="00F00606"/>
    <w:rsid w:val="00F01256"/>
    <w:rsid w:val="00F12965"/>
    <w:rsid w:val="00F37152"/>
    <w:rsid w:val="00F57686"/>
    <w:rsid w:val="00FB1E7C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A53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bol\AppData\Roaming\Microsoft\Templates\Food%20sign-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ECAD7B877042B4A873206057264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37081-0A06-43B4-AF15-6F272195C81A}"/>
      </w:docPartPr>
      <w:docPartBody>
        <w:p w:rsidR="00AC5BB0" w:rsidRDefault="00AC5BB0" w:rsidP="00AC5BB0">
          <w:pPr>
            <w:pStyle w:val="7DECAD7B877042B4A873206057264F16"/>
          </w:pPr>
          <w:r w:rsidRPr="00E204FF">
            <w:rPr>
              <w:lang w:bidi="en-GB"/>
            </w:rPr>
            <w:t>Name</w:t>
          </w:r>
        </w:p>
      </w:docPartBody>
    </w:docPart>
    <w:docPart>
      <w:docPartPr>
        <w:name w:val="A9230058EEB3437380FF77FBCA5BF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1773D-A153-4F3A-9EA1-B3A60D45A7B2}"/>
      </w:docPartPr>
      <w:docPartBody>
        <w:p w:rsidR="00AC5BB0" w:rsidRDefault="00AC5BB0" w:rsidP="00AC5BB0">
          <w:pPr>
            <w:pStyle w:val="A9230058EEB3437380FF77FBCA5BF37B"/>
          </w:pPr>
          <w:r w:rsidRPr="00E204FF">
            <w:rPr>
              <w:lang w:bidi="en-GB"/>
            </w:rPr>
            <w:t>Name</w:t>
          </w:r>
        </w:p>
      </w:docPartBody>
    </w:docPart>
    <w:docPart>
      <w:docPartPr>
        <w:name w:val="3CBA10F81D9A4E4BA498874E7973C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08E09-FAD2-434A-872C-5B84750E4FDB}"/>
      </w:docPartPr>
      <w:docPartBody>
        <w:p w:rsidR="00AC5BB0" w:rsidRDefault="00AC5BB0" w:rsidP="00AC5BB0">
          <w:pPr>
            <w:pStyle w:val="3CBA10F81D9A4E4BA498874E7973C009"/>
          </w:pPr>
          <w:r w:rsidRPr="00E204FF">
            <w:rPr>
              <w:lang w:bidi="en-GB"/>
            </w:rPr>
            <w:t>Email address</w:t>
          </w:r>
        </w:p>
      </w:docPartBody>
    </w:docPart>
    <w:docPart>
      <w:docPartPr>
        <w:name w:val="1A877636CF4745529541420A4366A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BBE2D-AD30-44EC-A657-59FFBEF6AF31}"/>
      </w:docPartPr>
      <w:docPartBody>
        <w:p w:rsidR="00AC5BB0" w:rsidRDefault="00AC5BB0" w:rsidP="00AC5BB0">
          <w:pPr>
            <w:pStyle w:val="1A877636CF4745529541420A4366AE5E"/>
          </w:pPr>
          <w:r w:rsidRPr="00E204FF">
            <w:rPr>
              <w:lang w:bidi="en-GB"/>
            </w:rPr>
            <w:t>Name</w:t>
          </w:r>
        </w:p>
      </w:docPartBody>
    </w:docPart>
    <w:docPart>
      <w:docPartPr>
        <w:name w:val="00D9F578EDAF440094A710FF3BB56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A0DD8-093D-4785-981E-184307407A93}"/>
      </w:docPartPr>
      <w:docPartBody>
        <w:p w:rsidR="00AC5BB0" w:rsidRDefault="00AC5BB0" w:rsidP="00AC5BB0">
          <w:pPr>
            <w:pStyle w:val="00D9F578EDAF440094A710FF3BB56BC5"/>
          </w:pPr>
          <w:r w:rsidRPr="00E204FF">
            <w:rPr>
              <w:lang w:bidi="en-GB"/>
            </w:rPr>
            <w:t>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BB0"/>
    <w:rsid w:val="00AC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 w:eastAsia="en-US"/>
      <w14:ligatures w14:val="none"/>
    </w:rPr>
  </w:style>
  <w:style w:type="paragraph" w:customStyle="1" w:styleId="7DECAD7B877042B4A873206057264F16">
    <w:name w:val="7DECAD7B877042B4A873206057264F16"/>
    <w:rsid w:val="00AC5BB0"/>
  </w:style>
  <w:style w:type="paragraph" w:customStyle="1" w:styleId="A9230058EEB3437380FF77FBCA5BF37B">
    <w:name w:val="A9230058EEB3437380FF77FBCA5BF37B"/>
    <w:rsid w:val="00AC5BB0"/>
  </w:style>
  <w:style w:type="paragraph" w:customStyle="1" w:styleId="3CBA10F81D9A4E4BA498874E7973C009">
    <w:name w:val="3CBA10F81D9A4E4BA498874E7973C009"/>
    <w:rsid w:val="00AC5BB0"/>
  </w:style>
  <w:style w:type="paragraph" w:customStyle="1" w:styleId="1A877636CF4745529541420A4366AE5E">
    <w:name w:val="1A877636CF4745529541420A4366AE5E"/>
    <w:rsid w:val="00AC5BB0"/>
  </w:style>
  <w:style w:type="paragraph" w:customStyle="1" w:styleId="00D9F578EDAF440094A710FF3BB56BC5">
    <w:name w:val="00D9F578EDAF440094A710FF3BB56BC5"/>
    <w:rsid w:val="00AC5B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sign-up</Template>
  <TotalTime>0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2023-11-08T15:39:00Z</dcterms:created>
  <dcterms:modified xsi:type="dcterms:W3CDTF">2023-11-08T20:12:00Z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